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6C6B6CAC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538A3026" w14:textId="77777777" w:rsidR="00692703" w:rsidRPr="00CF1A49" w:rsidRDefault="00303AEF" w:rsidP="00913946">
            <w:pPr>
              <w:pStyle w:val="Title"/>
            </w:pPr>
            <w:sdt>
              <w:sdtPr>
                <w:alias w:val="Enter first name:"/>
                <w:tag w:val="Enter first name:"/>
                <w:id w:val="776906629"/>
                <w:placeholder>
                  <w:docPart w:val="1F747BF60CAA4730814C68C10A95CD1C"/>
                </w:placeholder>
                <w:temporary/>
                <w:showingPlcHdr/>
                <w15:appearance w15:val="hidden"/>
              </w:sdtPr>
              <w:sdtEndPr/>
              <w:sdtContent>
                <w:r w:rsidR="00007728">
                  <w:t xml:space="preserve">First </w:t>
                </w:r>
                <w:r w:rsidR="00C57FC6" w:rsidRPr="00CF1A49">
                  <w:t>Name</w:t>
                </w:r>
              </w:sdtContent>
            </w:sdt>
            <w:r w:rsidR="00692703" w:rsidRPr="00CF1A49">
              <w:t xml:space="preserve"> </w:t>
            </w:r>
            <w:sdt>
              <w:sdtPr>
                <w:rPr>
                  <w:rStyle w:val="IntenseEmphasis"/>
                </w:rPr>
                <w:alias w:val="Enter last name:"/>
                <w:tag w:val="Enter last name:"/>
                <w:id w:val="1790784858"/>
                <w:placeholder>
                  <w:docPart w:val="C450FBB8E2AB44C49651FE660A82F4D2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b w:val="0"/>
                  <w:iCs w:val="0"/>
                  <w:color w:val="595959" w:themeColor="text1" w:themeTint="A6"/>
                </w:rPr>
              </w:sdtEndPr>
              <w:sdtContent>
                <w:r w:rsidR="00C57FC6" w:rsidRPr="00DF4D6C">
                  <w:rPr>
                    <w:rStyle w:val="IntenseEmphasis"/>
                  </w:rPr>
                  <w:t>last name</w:t>
                </w:r>
              </w:sdtContent>
            </w:sdt>
          </w:p>
          <w:p w14:paraId="7765FE43" w14:textId="77777777" w:rsidR="00692703" w:rsidRPr="00CF1A49" w:rsidRDefault="00303AEF" w:rsidP="00913946">
            <w:pPr>
              <w:pStyle w:val="ContactInfo"/>
              <w:contextualSpacing w:val="0"/>
            </w:pPr>
            <w:sdt>
              <w:sdtPr>
                <w:alias w:val="Enter address:"/>
                <w:tag w:val="Enter address:"/>
                <w:id w:val="352083995"/>
                <w:placeholder>
                  <w:docPart w:val="FC2A7796261E40C08807059A03E961C5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Address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865CCECAFD394A8DABF78813BAF34E98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Enter phone:"/>
                <w:tag w:val="Enter phone:"/>
                <w:id w:val="-1993482697"/>
                <w:placeholder>
                  <w:docPart w:val="CCB264CFA05E44059B3F940D4E19E378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Phone</w:t>
                </w:r>
              </w:sdtContent>
            </w:sdt>
          </w:p>
          <w:p w14:paraId="1ED85617" w14:textId="77777777" w:rsidR="00692703" w:rsidRPr="00CF1A49" w:rsidRDefault="00303AEF" w:rsidP="00913946">
            <w:pPr>
              <w:pStyle w:val="ContactInfoEmphasis"/>
              <w:contextualSpacing w:val="0"/>
            </w:pPr>
            <w:sdt>
              <w:sdtPr>
                <w:alias w:val="Enter email:"/>
                <w:tag w:val="Enter email:"/>
                <w:id w:val="1154873695"/>
                <w:placeholder>
                  <w:docPart w:val="0D8F0DA1D94145C9AB8B3E7012E33669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Email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259C5A6E40FA4E2192E3B843A9BF4EDD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Enter LinkedIn profile:"/>
                <w:tag w:val="Enter LinkedIn profile:"/>
                <w:id w:val="-1332902444"/>
                <w:placeholder>
                  <w:docPart w:val="A4811C0A43C145BD9EB78DAA6C8B6EEB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LinkedIn Profile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759871761"/>
                <w:placeholder>
                  <w:docPart w:val="4390E96C4C504915B2D6E1EC4028E85B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Enter Twitter/blog/portfolio:"/>
                <w:tag w:val="Enter Twitter/blog/portfolio:"/>
                <w:id w:val="-219367353"/>
                <w:placeholder>
                  <w:docPart w:val="7052F1298721437DA7A205F410344DC6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Twitter/Blog/Portfolio</w:t>
                </w:r>
              </w:sdtContent>
            </w:sdt>
          </w:p>
        </w:tc>
      </w:tr>
      <w:tr w:rsidR="009571D8" w:rsidRPr="00CF1A49" w14:paraId="3839FF36" w14:textId="77777777" w:rsidTr="00692703">
        <w:tc>
          <w:tcPr>
            <w:tcW w:w="9360" w:type="dxa"/>
            <w:tcMar>
              <w:top w:w="432" w:type="dxa"/>
            </w:tcMar>
          </w:tcPr>
          <w:p w14:paraId="7034E4CA" w14:textId="77777777" w:rsidR="001755A8" w:rsidRPr="00CF1A49" w:rsidRDefault="00976540" w:rsidP="00913946">
            <w:pPr>
              <w:contextualSpacing w:val="0"/>
            </w:pPr>
            <w:r>
              <w:t>Replace any of the sections with your information. A goal statement can go here, but is mostly optional, especially for academic CV.</w:t>
            </w:r>
          </w:p>
        </w:tc>
      </w:tr>
      <w:tr w:rsidR="000E5E43" w:rsidRPr="00CF1A49" w14:paraId="5304D15B" w14:textId="77777777" w:rsidTr="00692703">
        <w:tc>
          <w:tcPr>
            <w:tcW w:w="9360" w:type="dxa"/>
            <w:tcMar>
              <w:top w:w="432" w:type="dxa"/>
            </w:tcMar>
          </w:tcPr>
          <w:sdt>
            <w:sdtPr>
              <w:alias w:val="Education:"/>
              <w:tag w:val="Education:"/>
              <w:id w:val="-1908763273"/>
              <w:placeholder>
                <w:docPart w:val="62F812BA500541238020580AF26EDDE6"/>
              </w:placeholder>
              <w:temporary/>
              <w:showingPlcHdr/>
              <w15:appearance w15:val="hidden"/>
            </w:sdtPr>
            <w:sdtEndPr/>
            <w:sdtContent>
              <w:p w14:paraId="24008EC4" w14:textId="77777777" w:rsidR="000E5E43" w:rsidRPr="00CF1A49" w:rsidRDefault="000E5E43" w:rsidP="000E5E43">
                <w:pPr>
                  <w:pStyle w:val="Heading1"/>
                  <w:outlineLvl w:val="0"/>
                </w:pPr>
                <w:r w:rsidRPr="00CF1A49">
                  <w:t>Education</w:t>
                </w:r>
              </w:p>
            </w:sdtContent>
          </w:sdt>
          <w:tbl>
            <w:tblPr>
              <w:tblStyle w:val="TableGrid"/>
              <w:tblW w:w="4975" w:type="pct"/>
              <w:tblInd w:w="72" w:type="dxa"/>
              <w:tblBorders>
                <w:left w:val="dotted" w:sz="18" w:space="0" w:color="BFBFBF" w:themeColor="background1" w:themeShade="BF"/>
              </w:tblBorders>
              <w:tblCellMar>
                <w:left w:w="576" w:type="dxa"/>
                <w:right w:w="0" w:type="dxa"/>
              </w:tblCellMar>
              <w:tblLook w:val="04A0" w:firstRow="1" w:lastRow="0" w:firstColumn="1" w:lastColumn="0" w:noHBand="0" w:noVBand="1"/>
              <w:tblDescription w:val="Education layout table"/>
            </w:tblPr>
            <w:tblGrid>
              <w:gridCol w:w="9290"/>
            </w:tblGrid>
            <w:tr w:rsidR="000E5E43" w:rsidRPr="00CF1A49" w14:paraId="09E8A52D" w14:textId="77777777" w:rsidTr="00735A32">
              <w:tc>
                <w:tcPr>
                  <w:tcW w:w="9355" w:type="dxa"/>
                </w:tcPr>
                <w:p w14:paraId="4471A801" w14:textId="77777777" w:rsidR="000E5E43" w:rsidRPr="00CF1A49" w:rsidRDefault="00303AEF" w:rsidP="000E5E43">
                  <w:pPr>
                    <w:pStyle w:val="Heading3"/>
                    <w:contextualSpacing w:val="0"/>
                    <w:outlineLvl w:val="2"/>
                  </w:pPr>
                  <w:sdt>
                    <w:sdtPr>
                      <w:alias w:val="Enter month of school 1:"/>
                      <w:tag w:val="Enter month of school 1:"/>
                      <w:id w:val="1364630836"/>
                      <w:placeholder>
                        <w:docPart w:val="A265D285EC6E484A866AAFF96A50DF2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E5E43" w:rsidRPr="00CF1A49">
                        <w:t>Month</w:t>
                      </w:r>
                    </w:sdtContent>
                  </w:sdt>
                  <w:r w:rsidR="000E5E43" w:rsidRPr="00CF1A49">
                    <w:t xml:space="preserve"> </w:t>
                  </w:r>
                  <w:sdt>
                    <w:sdtPr>
                      <w:alias w:val="Enter year of school 1:"/>
                      <w:tag w:val="Enter year of school 1:"/>
                      <w:id w:val="871491248"/>
                      <w:placeholder>
                        <w:docPart w:val="FD5BEE6DF00E4C1A8673954AC45D3AEE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E5E43" w:rsidRPr="00CF1A49">
                        <w:t>Year</w:t>
                      </w:r>
                    </w:sdtContent>
                  </w:sdt>
                </w:p>
                <w:p w14:paraId="57470E0C" w14:textId="77777777" w:rsidR="000E5E43" w:rsidRPr="00CF1A49" w:rsidRDefault="00303AEF" w:rsidP="000E5E43">
                  <w:pPr>
                    <w:pStyle w:val="Heading2"/>
                    <w:contextualSpacing w:val="0"/>
                    <w:outlineLvl w:val="1"/>
                  </w:pPr>
                  <w:sdt>
                    <w:sdtPr>
                      <w:alias w:val="Enter degree title 1:"/>
                      <w:tag w:val="Enter degree title 1:"/>
                      <w:id w:val="-769307449"/>
                      <w:placeholder>
                        <w:docPart w:val="9D89EC6741AF44ACB226824580FCAA7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E5E43" w:rsidRPr="00CF1A49">
                        <w:t>Degree Title</w:t>
                      </w:r>
                    </w:sdtContent>
                  </w:sdt>
                  <w:r w:rsidR="000E5E43" w:rsidRPr="00CF1A49">
                    <w:t xml:space="preserve">, </w:t>
                  </w:r>
                  <w:sdt>
                    <w:sdtPr>
                      <w:rPr>
                        <w:rStyle w:val="SubtleReference"/>
                      </w:rPr>
                      <w:alias w:val="Enter school 1:"/>
                      <w:tag w:val="Enter school 1:"/>
                      <w:id w:val="-1275936649"/>
                      <w:placeholder>
                        <w:docPart w:val="37E18F86BCAA44E199D8D17FE895A13C"/>
                      </w:placeholder>
                      <w:temporary/>
                      <w:showingPlcHdr/>
                      <w15:appearance w15:val="hidden"/>
                    </w:sdtPr>
                    <w:sdtEndPr>
                      <w:rPr>
                        <w:rStyle w:val="DefaultParagraphFont"/>
                        <w:b/>
                        <w:smallCaps w:val="0"/>
                        <w:color w:val="1D824C" w:themeColor="accent1"/>
                      </w:rPr>
                    </w:sdtEndPr>
                    <w:sdtContent>
                      <w:r w:rsidR="000E5E43" w:rsidRPr="00CF1A49">
                        <w:rPr>
                          <w:rStyle w:val="SubtleReference"/>
                        </w:rPr>
                        <w:t>School</w:t>
                      </w:r>
                    </w:sdtContent>
                  </w:sdt>
                </w:p>
                <w:sdt>
                  <w:sdtPr>
                    <w:alias w:val="Enter education details 1:"/>
                    <w:tag w:val="Enter education details 1:"/>
                    <w:id w:val="199909898"/>
                    <w:placeholder>
                      <w:docPart w:val="164BF4CD711348FFA87DED0E4DDC5B84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5BF2BA79" w14:textId="77777777" w:rsidR="000E5E43" w:rsidRPr="00CF1A49" w:rsidRDefault="000E5E43" w:rsidP="000E5E43">
                      <w:pPr>
                        <w:contextualSpacing w:val="0"/>
                      </w:pPr>
                      <w:r w:rsidRPr="00CF1A49">
                        <w:t>It’s okay to brag about your GPA, awards, and honors. Feel free to summarize your coursework too.</w:t>
                      </w:r>
                    </w:p>
                  </w:sdtContent>
                </w:sdt>
              </w:tc>
            </w:tr>
            <w:tr w:rsidR="000E5E43" w:rsidRPr="00CF1A49" w14:paraId="1BC3A160" w14:textId="77777777" w:rsidTr="00735A32">
              <w:tc>
                <w:tcPr>
                  <w:tcW w:w="9355" w:type="dxa"/>
                  <w:tcMar>
                    <w:top w:w="216" w:type="dxa"/>
                  </w:tcMar>
                </w:tcPr>
                <w:p w14:paraId="3D15746F" w14:textId="77777777" w:rsidR="000E5E43" w:rsidRPr="00CF1A49" w:rsidRDefault="00303AEF" w:rsidP="000E5E43">
                  <w:pPr>
                    <w:pStyle w:val="Heading3"/>
                    <w:contextualSpacing w:val="0"/>
                    <w:outlineLvl w:val="2"/>
                  </w:pPr>
                  <w:sdt>
                    <w:sdtPr>
                      <w:alias w:val="Enter month of school 2:"/>
                      <w:tag w:val="Enter month of school 2:"/>
                      <w:id w:val="-699555678"/>
                      <w:placeholder>
                        <w:docPart w:val="68604F4500A54C67B12827B853F8307A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E5E43" w:rsidRPr="00CF1A49">
                        <w:t>Month</w:t>
                      </w:r>
                    </w:sdtContent>
                  </w:sdt>
                  <w:r w:rsidR="000E5E43" w:rsidRPr="00CF1A49">
                    <w:t xml:space="preserve"> </w:t>
                  </w:r>
                  <w:sdt>
                    <w:sdtPr>
                      <w:alias w:val="Enter year of school 2:"/>
                      <w:tag w:val="Enter year of school 2:"/>
                      <w:id w:val="-921796915"/>
                      <w:placeholder>
                        <w:docPart w:val="8328FA27787141569E9F3D2818E6609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E5E43" w:rsidRPr="00CF1A49">
                        <w:t>Year</w:t>
                      </w:r>
                    </w:sdtContent>
                  </w:sdt>
                </w:p>
                <w:p w14:paraId="7B208BEE" w14:textId="77777777" w:rsidR="000E5E43" w:rsidRPr="00CF1A49" w:rsidRDefault="00303AEF" w:rsidP="000E5E43">
                  <w:pPr>
                    <w:pStyle w:val="Heading2"/>
                    <w:contextualSpacing w:val="0"/>
                    <w:outlineLvl w:val="1"/>
                  </w:pPr>
                  <w:sdt>
                    <w:sdtPr>
                      <w:alias w:val="Enter degree title 2:"/>
                      <w:tag w:val="Enter degree title 2:"/>
                      <w:id w:val="-736860556"/>
                      <w:placeholder>
                        <w:docPart w:val="644A89D8B92046859D01ADCA9EDF6B1E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E5E43" w:rsidRPr="00CF1A49">
                        <w:t>Degree Title</w:t>
                      </w:r>
                    </w:sdtContent>
                  </w:sdt>
                  <w:r w:rsidR="000E5E43" w:rsidRPr="00CF1A49">
                    <w:t xml:space="preserve">, </w:t>
                  </w:r>
                  <w:sdt>
                    <w:sdtPr>
                      <w:rPr>
                        <w:rStyle w:val="SubtleReference"/>
                      </w:rPr>
                      <w:alias w:val="Enter school 2:"/>
                      <w:tag w:val="Enter school 2:"/>
                      <w:id w:val="-1155142193"/>
                      <w:placeholder>
                        <w:docPart w:val="F2DCF48C890B409AA18C1B23A518A84B"/>
                      </w:placeholder>
                      <w:temporary/>
                      <w:showingPlcHdr/>
                      <w15:appearance w15:val="hidden"/>
                    </w:sdtPr>
                    <w:sdtEndPr>
                      <w:rPr>
                        <w:rStyle w:val="DefaultParagraphFont"/>
                        <w:b/>
                        <w:smallCaps w:val="0"/>
                        <w:color w:val="1D824C" w:themeColor="accent1"/>
                      </w:rPr>
                    </w:sdtEndPr>
                    <w:sdtContent>
                      <w:r w:rsidR="000E5E43" w:rsidRPr="00CF1A49">
                        <w:rPr>
                          <w:rStyle w:val="SubtleReference"/>
                        </w:rPr>
                        <w:t>School</w:t>
                      </w:r>
                    </w:sdtContent>
                  </w:sdt>
                </w:p>
                <w:sdt>
                  <w:sdtPr>
                    <w:alias w:val="Enter education details 2:"/>
                    <w:tag w:val="Enter education details 2:"/>
                    <w:id w:val="-1806999294"/>
                    <w:placeholder>
                      <w:docPart w:val="782EF94CDB37403F97D71E90F14FEF5E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2AA51FD9" w14:textId="77777777" w:rsidR="000E5E43" w:rsidRDefault="000E5E43" w:rsidP="000E5E43">
                      <w:r w:rsidRPr="00CF1A49">
                        <w:t>It’s okay to brag about your GPA, awards, and honors. Feel free to summarize your coursework too.</w:t>
                      </w:r>
                    </w:p>
                  </w:sdtContent>
                </w:sdt>
              </w:tc>
            </w:tr>
          </w:tbl>
          <w:p w14:paraId="3B1295AD" w14:textId="77777777" w:rsidR="000E5E43" w:rsidRDefault="000E5E43" w:rsidP="00913946"/>
        </w:tc>
      </w:tr>
    </w:tbl>
    <w:p w14:paraId="7AE08325" w14:textId="77777777" w:rsidR="00CA3241" w:rsidRDefault="00CA3241" w:rsidP="004E01EB">
      <w:pPr>
        <w:pStyle w:val="Heading1"/>
      </w:pPr>
      <w:r>
        <w:t>WORK/ Employment Experience</w:t>
      </w:r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CA3241" w:rsidRPr="00CF1A49" w14:paraId="23E83AB7" w14:textId="77777777" w:rsidTr="00515179">
        <w:tc>
          <w:tcPr>
            <w:tcW w:w="9290" w:type="dxa"/>
          </w:tcPr>
          <w:p w14:paraId="121422A6" w14:textId="77777777" w:rsidR="00CA3241" w:rsidRPr="00CF1A49" w:rsidRDefault="00303AEF" w:rsidP="00515179">
            <w:pPr>
              <w:pStyle w:val="Heading3"/>
              <w:contextualSpacing w:val="0"/>
              <w:outlineLvl w:val="2"/>
            </w:pPr>
            <w:sdt>
              <w:sdtPr>
                <w:alias w:val="Enter date from for company 1: "/>
                <w:tag w:val="Enter date from for company 1: "/>
                <w:id w:val="1306507131"/>
                <w:placeholder>
                  <w:docPart w:val="4BDDE564F9A24B439E28C8242E3F40EC"/>
                </w:placeholder>
                <w:temporary/>
                <w:showingPlcHdr/>
                <w15:appearance w15:val="hidden"/>
              </w:sdtPr>
              <w:sdtEndPr/>
              <w:sdtContent>
                <w:r w:rsidR="00CA3241" w:rsidRPr="00CF1A49">
                  <w:t>Dates From</w:t>
                </w:r>
              </w:sdtContent>
            </w:sdt>
            <w:r w:rsidR="00CA3241" w:rsidRPr="00CF1A49">
              <w:t xml:space="preserve"> – </w:t>
            </w:r>
            <w:sdt>
              <w:sdtPr>
                <w:alias w:val="Enter date to for company 1: "/>
                <w:tag w:val="Enter date to for company 1: "/>
                <w:id w:val="1127361500"/>
                <w:placeholder>
                  <w:docPart w:val="806BA3B051794DDE8B6FBDF8E0B3D407"/>
                </w:placeholder>
                <w:temporary/>
                <w:showingPlcHdr/>
                <w15:appearance w15:val="hidden"/>
              </w:sdtPr>
              <w:sdtEndPr/>
              <w:sdtContent>
                <w:r w:rsidR="00CA3241" w:rsidRPr="00CF1A49">
                  <w:t>To</w:t>
                </w:r>
              </w:sdtContent>
            </w:sdt>
          </w:p>
          <w:p w14:paraId="2981E5B1" w14:textId="77777777" w:rsidR="00CA3241" w:rsidRPr="00CF1A49" w:rsidRDefault="00303AEF" w:rsidP="00515179">
            <w:pPr>
              <w:pStyle w:val="Heading2"/>
              <w:contextualSpacing w:val="0"/>
              <w:outlineLvl w:val="1"/>
            </w:pPr>
            <w:sdt>
              <w:sdtPr>
                <w:alias w:val="Enter job title 1:"/>
                <w:tag w:val="Enter job title 1:"/>
                <w:id w:val="-139813189"/>
                <w:placeholder>
                  <w:docPart w:val="FC9FF5C177B041F58F6BBA18AE71E750"/>
                </w:placeholder>
                <w:temporary/>
                <w:showingPlcHdr/>
                <w15:appearance w15:val="hidden"/>
              </w:sdtPr>
              <w:sdtEndPr/>
              <w:sdtContent>
                <w:r w:rsidR="00CA3241" w:rsidRPr="00CF1A49">
                  <w:t>Job Title</w:t>
                </w:r>
              </w:sdtContent>
            </w:sdt>
            <w:r w:rsidR="00CA3241" w:rsidRPr="00CF1A49">
              <w:t xml:space="preserve">, </w:t>
            </w:r>
            <w:sdt>
              <w:sdtPr>
                <w:rPr>
                  <w:rStyle w:val="SubtleReference"/>
                </w:rPr>
                <w:alias w:val="Enter company 1:"/>
                <w:tag w:val="Enter company 1:"/>
                <w:id w:val="-979844236"/>
                <w:placeholder>
                  <w:docPart w:val="73FA0D86354A41C788E85F6FD2778823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b/>
                  <w:smallCaps w:val="0"/>
                  <w:color w:val="1D824C" w:themeColor="accent1"/>
                </w:rPr>
              </w:sdtEndPr>
              <w:sdtContent>
                <w:r w:rsidR="00CA3241" w:rsidRPr="00CF1A49">
                  <w:rPr>
                    <w:rStyle w:val="SubtleReference"/>
                  </w:rPr>
                  <w:t>Company</w:t>
                </w:r>
              </w:sdtContent>
            </w:sdt>
          </w:p>
          <w:sdt>
            <w:sdtPr>
              <w:alias w:val="Enter job details 1:"/>
              <w:tag w:val="Enter job details 1:"/>
              <w:id w:val="-1720885845"/>
              <w:placeholder>
                <w:docPart w:val="DA3A3634DBAB4FAFB30FC4E07396B140"/>
              </w:placeholder>
              <w:temporary/>
              <w:showingPlcHdr/>
              <w15:appearance w15:val="hidden"/>
            </w:sdtPr>
            <w:sdtEndPr/>
            <w:sdtContent>
              <w:p w14:paraId="7755714B" w14:textId="77777777" w:rsidR="00CA3241" w:rsidRPr="00CF1A49" w:rsidRDefault="00CA3241" w:rsidP="00515179">
                <w:pPr>
                  <w:contextualSpacing w:val="0"/>
                </w:pPr>
                <w:r w:rsidRPr="00CF1A49">
                  <w:t>Describe your responsibilities and achievements in terms of impact and results. Use examples, but keep it short.</w:t>
                </w:r>
              </w:p>
            </w:sdtContent>
          </w:sdt>
        </w:tc>
      </w:tr>
      <w:tr w:rsidR="00CA3241" w:rsidRPr="00CF1A49" w14:paraId="4A29004C" w14:textId="77777777" w:rsidTr="00515179">
        <w:tc>
          <w:tcPr>
            <w:tcW w:w="9290" w:type="dxa"/>
            <w:tcMar>
              <w:top w:w="216" w:type="dxa"/>
            </w:tcMar>
          </w:tcPr>
          <w:p w14:paraId="1F214AAF" w14:textId="77777777" w:rsidR="00CA3241" w:rsidRPr="00CF1A49" w:rsidRDefault="00303AEF" w:rsidP="00515179">
            <w:pPr>
              <w:pStyle w:val="Heading3"/>
              <w:contextualSpacing w:val="0"/>
              <w:outlineLvl w:val="2"/>
            </w:pPr>
            <w:sdt>
              <w:sdtPr>
                <w:alias w:val="Enter date from for company 2: "/>
                <w:tag w:val="Enter date from for company 2:"/>
                <w:id w:val="-1006360229"/>
                <w:placeholder>
                  <w:docPart w:val="1248EDC896044A53BA8BE26BF40C7A56"/>
                </w:placeholder>
                <w:temporary/>
                <w:showingPlcHdr/>
                <w15:appearance w15:val="hidden"/>
              </w:sdtPr>
              <w:sdtEndPr/>
              <w:sdtContent>
                <w:r w:rsidR="00CA3241" w:rsidRPr="00CF1A49">
                  <w:t>Dates From</w:t>
                </w:r>
              </w:sdtContent>
            </w:sdt>
            <w:r w:rsidR="00CA3241" w:rsidRPr="00CF1A49">
              <w:t xml:space="preserve"> – </w:t>
            </w:r>
            <w:sdt>
              <w:sdtPr>
                <w:alias w:val="Enter date to for company 2: "/>
                <w:tag w:val="Enter date to for company 2: "/>
                <w:id w:val="-863207020"/>
                <w:placeholder>
                  <w:docPart w:val="69F5565EB0BB492FA321374F01E6EF23"/>
                </w:placeholder>
                <w:temporary/>
                <w:showingPlcHdr/>
                <w15:appearance w15:val="hidden"/>
              </w:sdtPr>
              <w:sdtEndPr/>
              <w:sdtContent>
                <w:r w:rsidR="00CA3241" w:rsidRPr="00CF1A49">
                  <w:t>To</w:t>
                </w:r>
              </w:sdtContent>
            </w:sdt>
          </w:p>
          <w:p w14:paraId="5B3AEAFF" w14:textId="77777777" w:rsidR="00CA3241" w:rsidRPr="00CF1A49" w:rsidRDefault="00303AEF" w:rsidP="00515179">
            <w:pPr>
              <w:pStyle w:val="Heading2"/>
              <w:contextualSpacing w:val="0"/>
              <w:outlineLvl w:val="1"/>
            </w:pPr>
            <w:sdt>
              <w:sdtPr>
                <w:alias w:val="Enter job title 2:"/>
                <w:tag w:val="Enter job title 2:"/>
                <w:id w:val="1421448910"/>
                <w:placeholder>
                  <w:docPart w:val="E14CAAA7048F4748BB96404B1EAB2D04"/>
                </w:placeholder>
                <w:temporary/>
                <w:showingPlcHdr/>
                <w15:appearance w15:val="hidden"/>
              </w:sdtPr>
              <w:sdtEndPr/>
              <w:sdtContent>
                <w:r w:rsidR="00CA3241" w:rsidRPr="00CF1A49">
                  <w:t>Job Title</w:t>
                </w:r>
              </w:sdtContent>
            </w:sdt>
            <w:r w:rsidR="00CA3241" w:rsidRPr="00CF1A49">
              <w:t xml:space="preserve">, </w:t>
            </w:r>
            <w:sdt>
              <w:sdtPr>
                <w:rPr>
                  <w:rStyle w:val="SubtleReference"/>
                </w:rPr>
                <w:alias w:val="Enter company 2:"/>
                <w:tag w:val="Enter company 2:"/>
                <w:id w:val="-932358111"/>
                <w:placeholder>
                  <w:docPart w:val="7BAD7C54D880404C9E26427E5CB7E366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b/>
                  <w:smallCaps w:val="0"/>
                  <w:color w:val="1D824C" w:themeColor="accent1"/>
                </w:rPr>
              </w:sdtEndPr>
              <w:sdtContent>
                <w:r w:rsidR="00CA3241" w:rsidRPr="00CF1A49">
                  <w:rPr>
                    <w:rStyle w:val="SubtleReference"/>
                  </w:rPr>
                  <w:t>Company</w:t>
                </w:r>
              </w:sdtContent>
            </w:sdt>
          </w:p>
          <w:sdt>
            <w:sdtPr>
              <w:alias w:val="Enter job details 2:"/>
              <w:tag w:val="Enter job details 2:"/>
              <w:id w:val="1203058272"/>
              <w:placeholder>
                <w:docPart w:val="C241A407DB5F4202BBAB11A900EC99B1"/>
              </w:placeholder>
              <w:temporary/>
              <w:showingPlcHdr/>
              <w15:appearance w15:val="hidden"/>
            </w:sdtPr>
            <w:sdtEndPr/>
            <w:sdtContent>
              <w:p w14:paraId="7E562727" w14:textId="77777777" w:rsidR="00CA3241" w:rsidRDefault="00CA3241" w:rsidP="00515179">
                <w:r w:rsidRPr="00CF1A49">
                  <w:t>Describe your responsibilities and achievements in terms of impact and results. Use examples, but keep it short.</w:t>
                </w:r>
              </w:p>
            </w:sdtContent>
          </w:sdt>
        </w:tc>
      </w:tr>
    </w:tbl>
    <w:p w14:paraId="21FD4AA3" w14:textId="77777777" w:rsidR="00CA3241" w:rsidRDefault="00CA3241" w:rsidP="004E01EB">
      <w:pPr>
        <w:pStyle w:val="Heading1"/>
      </w:pPr>
    </w:p>
    <w:p w14:paraId="520AABFD" w14:textId="77777777" w:rsidR="000E5E43" w:rsidRDefault="000E5E43" w:rsidP="00486277">
      <w:pPr>
        <w:pStyle w:val="Heading1"/>
      </w:pPr>
    </w:p>
    <w:p w14:paraId="7E74F4BA" w14:textId="77777777" w:rsidR="00486277" w:rsidRPr="00CF1A49" w:rsidRDefault="003304D3" w:rsidP="00486277">
      <w:pPr>
        <w:pStyle w:val="Heading1"/>
      </w:pPr>
      <w:r>
        <w:t xml:space="preserve">TECHNICAL OR RELEVANT </w:t>
      </w:r>
      <w:sdt>
        <w:sdtPr>
          <w:alias w:val="Skills:"/>
          <w:tag w:val="Skills:"/>
          <w:id w:val="-1392877668"/>
          <w:placeholder>
            <w:docPart w:val="2E9F4EE618CD4BFC9FE2B10BFADBFBE2"/>
          </w:placeholder>
          <w:temporary/>
          <w:showingPlcHdr/>
          <w15:appearance w15:val="hidden"/>
        </w:sdtPr>
        <w:sdtEndPr/>
        <w:sdtContent>
          <w:r w:rsidR="00486277" w:rsidRPr="00CF1A49">
            <w:t>Skills</w:t>
          </w:r>
        </w:sdtContent>
      </w:sdt>
    </w:p>
    <w:tbl>
      <w:tblPr>
        <w:tblStyle w:val="TableGrid"/>
        <w:tblW w:w="478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474"/>
        <w:gridCol w:w="4474"/>
      </w:tblGrid>
      <w:tr w:rsidR="003A0632" w:rsidRPr="006E1507" w14:paraId="3BEF00CE" w14:textId="77777777" w:rsidTr="005C037C">
        <w:trPr>
          <w:trHeight w:val="392"/>
        </w:trPr>
        <w:tc>
          <w:tcPr>
            <w:tcW w:w="4474" w:type="dxa"/>
          </w:tcPr>
          <w:sdt>
            <w:sdtPr>
              <w:alias w:val="Enter skills 2:"/>
              <w:tag w:val="Enter skills 2:"/>
              <w:id w:val="1188019400"/>
              <w:placeholder>
                <w:docPart w:val="C54CC76B00874058B5FA12AAA5CAF93F"/>
              </w:placeholder>
              <w:temporary/>
              <w:showingPlcHdr/>
              <w15:appearance w15:val="hidden"/>
            </w:sdtPr>
            <w:sdtEndPr/>
            <w:sdtContent>
              <w:p w14:paraId="3A459B89" w14:textId="77777777" w:rsidR="001F4E6D" w:rsidRPr="006E1507" w:rsidRDefault="001F4E6D" w:rsidP="006E1507">
                <w:pPr>
                  <w:pStyle w:val="ListBullet"/>
                  <w:contextualSpacing w:val="0"/>
                </w:pPr>
                <w:r w:rsidRPr="006E1507">
                  <w:t>List one of your strengths</w:t>
                </w:r>
              </w:p>
            </w:sdtContent>
          </w:sdt>
        </w:tc>
        <w:tc>
          <w:tcPr>
            <w:tcW w:w="4474" w:type="dxa"/>
            <w:tcMar>
              <w:left w:w="360" w:type="dxa"/>
            </w:tcMar>
          </w:tcPr>
          <w:p w14:paraId="0B0E3AB6" w14:textId="68DC33D2" w:rsidR="001E3120" w:rsidRPr="006E1507" w:rsidRDefault="001E3120" w:rsidP="005C037C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</w:tr>
    </w:tbl>
    <w:p w14:paraId="76E04EF6" w14:textId="142C038D" w:rsidR="00B51D1B" w:rsidRPr="006E1507" w:rsidRDefault="00B51D1B" w:rsidP="005C037C">
      <w:pPr>
        <w:pStyle w:val="Heading1"/>
      </w:pPr>
      <w:bookmarkStart w:id="0" w:name="_GoBack"/>
      <w:bookmarkEnd w:id="0"/>
    </w:p>
    <w:sectPr w:rsidR="00B51D1B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AEF7B" w14:textId="77777777" w:rsidR="00303AEF" w:rsidRDefault="00303AEF" w:rsidP="0068194B">
      <w:r>
        <w:separator/>
      </w:r>
    </w:p>
    <w:p w14:paraId="40C1E9D8" w14:textId="77777777" w:rsidR="00303AEF" w:rsidRDefault="00303AEF"/>
    <w:p w14:paraId="6A34EB18" w14:textId="77777777" w:rsidR="00303AEF" w:rsidRDefault="00303AEF"/>
  </w:endnote>
  <w:endnote w:type="continuationSeparator" w:id="0">
    <w:p w14:paraId="2C46BEC9" w14:textId="77777777" w:rsidR="00303AEF" w:rsidRDefault="00303AEF" w:rsidP="0068194B">
      <w:r>
        <w:continuationSeparator/>
      </w:r>
    </w:p>
    <w:p w14:paraId="3111EB74" w14:textId="77777777" w:rsidR="00303AEF" w:rsidRDefault="00303AEF"/>
    <w:p w14:paraId="17829118" w14:textId="77777777" w:rsidR="00303AEF" w:rsidRDefault="00303A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C9A414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32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991EA" w14:textId="77777777" w:rsidR="00303AEF" w:rsidRDefault="00303AEF" w:rsidP="0068194B">
      <w:r>
        <w:separator/>
      </w:r>
    </w:p>
    <w:p w14:paraId="171F78D4" w14:textId="77777777" w:rsidR="00303AEF" w:rsidRDefault="00303AEF"/>
    <w:p w14:paraId="2D6B270C" w14:textId="77777777" w:rsidR="00303AEF" w:rsidRDefault="00303AEF"/>
  </w:footnote>
  <w:footnote w:type="continuationSeparator" w:id="0">
    <w:p w14:paraId="76DE06E4" w14:textId="77777777" w:rsidR="00303AEF" w:rsidRDefault="00303AEF" w:rsidP="0068194B">
      <w:r>
        <w:continuationSeparator/>
      </w:r>
    </w:p>
    <w:p w14:paraId="3EBB4B19" w14:textId="77777777" w:rsidR="00303AEF" w:rsidRDefault="00303AEF"/>
    <w:p w14:paraId="323CC8A3" w14:textId="77777777" w:rsidR="00303AEF" w:rsidRDefault="00303A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368FA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C2F0F9" wp14:editId="30A36B6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1746D9BF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E43"/>
    <w:rsid w:val="000001EF"/>
    <w:rsid w:val="00007322"/>
    <w:rsid w:val="00007728"/>
    <w:rsid w:val="00024584"/>
    <w:rsid w:val="00024730"/>
    <w:rsid w:val="00055E95"/>
    <w:rsid w:val="0007021F"/>
    <w:rsid w:val="000B2BA5"/>
    <w:rsid w:val="000E5E43"/>
    <w:rsid w:val="000E65DA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3AEF"/>
    <w:rsid w:val="00307140"/>
    <w:rsid w:val="00316DFF"/>
    <w:rsid w:val="00325B57"/>
    <w:rsid w:val="003304D3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037C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3663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6540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3241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477D0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DBD7D"/>
  <w15:chartTrackingRefBased/>
  <w15:docId w15:val="{FA99EC6D-C979-47F1-85A3-1E00174E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che\AppData\Roaming\Microsoft\Templates\Chronological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747BF60CAA4730814C68C10A95C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C642E-903A-4AA6-B3DA-8492683929F3}"/>
      </w:docPartPr>
      <w:docPartBody>
        <w:p w:rsidR="00DB7784" w:rsidRDefault="005F7DB3">
          <w:pPr>
            <w:pStyle w:val="1F747BF60CAA4730814C68C10A95CD1C"/>
          </w:pPr>
          <w:r>
            <w:t xml:space="preserve">First </w:t>
          </w:r>
          <w:r w:rsidRPr="00CF1A49">
            <w:t>Name</w:t>
          </w:r>
        </w:p>
      </w:docPartBody>
    </w:docPart>
    <w:docPart>
      <w:docPartPr>
        <w:name w:val="C450FBB8E2AB44C49651FE660A82F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A0BC4-341E-4425-A81C-D95986DFF08F}"/>
      </w:docPartPr>
      <w:docPartBody>
        <w:p w:rsidR="00DB7784" w:rsidRDefault="005F7DB3">
          <w:pPr>
            <w:pStyle w:val="C450FBB8E2AB44C49651FE660A82F4D2"/>
          </w:pPr>
          <w:r w:rsidRPr="00DF4D6C">
            <w:rPr>
              <w:rStyle w:val="IntenseEmphasis"/>
            </w:rPr>
            <w:t>last name</w:t>
          </w:r>
        </w:p>
      </w:docPartBody>
    </w:docPart>
    <w:docPart>
      <w:docPartPr>
        <w:name w:val="FC2A7796261E40C08807059A03E9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96339-23B3-499B-834C-A7345C641297}"/>
      </w:docPartPr>
      <w:docPartBody>
        <w:p w:rsidR="00DB7784" w:rsidRDefault="005F7DB3">
          <w:pPr>
            <w:pStyle w:val="FC2A7796261E40C08807059A03E961C5"/>
          </w:pPr>
          <w:r w:rsidRPr="00CF1A49">
            <w:t>Address</w:t>
          </w:r>
        </w:p>
      </w:docPartBody>
    </w:docPart>
    <w:docPart>
      <w:docPartPr>
        <w:name w:val="865CCECAFD394A8DABF78813BAF34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7067D-08A3-47BC-B071-4C66D0C55690}"/>
      </w:docPartPr>
      <w:docPartBody>
        <w:p w:rsidR="00DB7784" w:rsidRDefault="005F7DB3">
          <w:pPr>
            <w:pStyle w:val="865CCECAFD394A8DABF78813BAF34E98"/>
          </w:pPr>
          <w:r w:rsidRPr="00CF1A49">
            <w:t>·</w:t>
          </w:r>
        </w:p>
      </w:docPartBody>
    </w:docPart>
    <w:docPart>
      <w:docPartPr>
        <w:name w:val="CCB264CFA05E44059B3F940D4E19E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DCE79-CB66-4648-8F11-AD60B0813C57}"/>
      </w:docPartPr>
      <w:docPartBody>
        <w:p w:rsidR="00DB7784" w:rsidRDefault="005F7DB3">
          <w:pPr>
            <w:pStyle w:val="CCB264CFA05E44059B3F940D4E19E378"/>
          </w:pPr>
          <w:r w:rsidRPr="00CF1A49">
            <w:t>Phone</w:t>
          </w:r>
        </w:p>
      </w:docPartBody>
    </w:docPart>
    <w:docPart>
      <w:docPartPr>
        <w:name w:val="0D8F0DA1D94145C9AB8B3E7012E33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3A0ED-CE31-4B86-9FB2-DA84A69B6735}"/>
      </w:docPartPr>
      <w:docPartBody>
        <w:p w:rsidR="00DB7784" w:rsidRDefault="005F7DB3">
          <w:pPr>
            <w:pStyle w:val="0D8F0DA1D94145C9AB8B3E7012E33669"/>
          </w:pPr>
          <w:r w:rsidRPr="00CF1A49">
            <w:t>Email</w:t>
          </w:r>
        </w:p>
      </w:docPartBody>
    </w:docPart>
    <w:docPart>
      <w:docPartPr>
        <w:name w:val="259C5A6E40FA4E2192E3B843A9BF4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758E-9370-496D-A756-6A8C818B7CB7}"/>
      </w:docPartPr>
      <w:docPartBody>
        <w:p w:rsidR="00DB7784" w:rsidRDefault="005F7DB3">
          <w:pPr>
            <w:pStyle w:val="259C5A6E40FA4E2192E3B843A9BF4EDD"/>
          </w:pPr>
          <w:r w:rsidRPr="00CF1A49">
            <w:t>·</w:t>
          </w:r>
        </w:p>
      </w:docPartBody>
    </w:docPart>
    <w:docPart>
      <w:docPartPr>
        <w:name w:val="A4811C0A43C145BD9EB78DAA6C8B6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1111F-E237-4F94-BEDD-4680557562CB}"/>
      </w:docPartPr>
      <w:docPartBody>
        <w:p w:rsidR="00DB7784" w:rsidRDefault="005F7DB3">
          <w:pPr>
            <w:pStyle w:val="A4811C0A43C145BD9EB78DAA6C8B6EEB"/>
          </w:pPr>
          <w:r w:rsidRPr="00CF1A49">
            <w:t>LinkedIn Profile</w:t>
          </w:r>
        </w:p>
      </w:docPartBody>
    </w:docPart>
    <w:docPart>
      <w:docPartPr>
        <w:name w:val="4390E96C4C504915B2D6E1EC4028E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80BF8-0B4E-4575-B18E-EACD843F1F14}"/>
      </w:docPartPr>
      <w:docPartBody>
        <w:p w:rsidR="00DB7784" w:rsidRDefault="005F7DB3">
          <w:pPr>
            <w:pStyle w:val="4390E96C4C504915B2D6E1EC4028E85B"/>
          </w:pPr>
          <w:r w:rsidRPr="00CF1A49">
            <w:t>·</w:t>
          </w:r>
        </w:p>
      </w:docPartBody>
    </w:docPart>
    <w:docPart>
      <w:docPartPr>
        <w:name w:val="7052F1298721437DA7A205F410344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591C1-D692-4E78-AFB6-5C5A0B7386E6}"/>
      </w:docPartPr>
      <w:docPartBody>
        <w:p w:rsidR="00DB7784" w:rsidRDefault="005F7DB3">
          <w:pPr>
            <w:pStyle w:val="7052F1298721437DA7A205F410344DC6"/>
          </w:pPr>
          <w:r w:rsidRPr="00CF1A49">
            <w:t>Twitter/Blog/Portfolio</w:t>
          </w:r>
        </w:p>
      </w:docPartBody>
    </w:docPart>
    <w:docPart>
      <w:docPartPr>
        <w:name w:val="2E9F4EE618CD4BFC9FE2B10BFADBF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1C76F-DFD2-439E-AC7A-1D14F301FB99}"/>
      </w:docPartPr>
      <w:docPartBody>
        <w:p w:rsidR="00DB7784" w:rsidRDefault="005F7DB3">
          <w:pPr>
            <w:pStyle w:val="2E9F4EE618CD4BFC9FE2B10BFADBFBE2"/>
          </w:pPr>
          <w:r w:rsidRPr="00CF1A49">
            <w:t>Skills</w:t>
          </w:r>
        </w:p>
      </w:docPartBody>
    </w:docPart>
    <w:docPart>
      <w:docPartPr>
        <w:name w:val="C54CC76B00874058B5FA12AAA5CAF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073B3-A993-4748-A44B-065560C04933}"/>
      </w:docPartPr>
      <w:docPartBody>
        <w:p w:rsidR="00DB7784" w:rsidRDefault="005F7DB3">
          <w:pPr>
            <w:pStyle w:val="C54CC76B00874058B5FA12AAA5CAF93F"/>
          </w:pPr>
          <w:r w:rsidRPr="006E1507">
            <w:t>List one of your strengths</w:t>
          </w:r>
        </w:p>
      </w:docPartBody>
    </w:docPart>
    <w:docPart>
      <w:docPartPr>
        <w:name w:val="62F812BA500541238020580AF26ED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E9FE-9661-4FEE-A93B-75D29174DB8F}"/>
      </w:docPartPr>
      <w:docPartBody>
        <w:p w:rsidR="00DB7784" w:rsidRDefault="00243F3D" w:rsidP="00243F3D">
          <w:pPr>
            <w:pStyle w:val="62F812BA500541238020580AF26EDDE6"/>
          </w:pPr>
          <w:r w:rsidRPr="00CF1A49">
            <w:t>Education</w:t>
          </w:r>
        </w:p>
      </w:docPartBody>
    </w:docPart>
    <w:docPart>
      <w:docPartPr>
        <w:name w:val="A265D285EC6E484A866AAFF96A50D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62F25-EF40-43C9-8C24-76A350163EE7}"/>
      </w:docPartPr>
      <w:docPartBody>
        <w:p w:rsidR="00DB7784" w:rsidRDefault="00243F3D" w:rsidP="00243F3D">
          <w:pPr>
            <w:pStyle w:val="A265D285EC6E484A866AAFF96A50DF20"/>
          </w:pPr>
          <w:r w:rsidRPr="00CF1A49">
            <w:t>Month</w:t>
          </w:r>
        </w:p>
      </w:docPartBody>
    </w:docPart>
    <w:docPart>
      <w:docPartPr>
        <w:name w:val="FD5BEE6DF00E4C1A8673954AC45D3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77701-2BA6-4ED5-8CBC-74E817F597D7}"/>
      </w:docPartPr>
      <w:docPartBody>
        <w:p w:rsidR="00DB7784" w:rsidRDefault="00243F3D" w:rsidP="00243F3D">
          <w:pPr>
            <w:pStyle w:val="FD5BEE6DF00E4C1A8673954AC45D3AEE"/>
          </w:pPr>
          <w:r w:rsidRPr="00CF1A49">
            <w:t>Year</w:t>
          </w:r>
        </w:p>
      </w:docPartBody>
    </w:docPart>
    <w:docPart>
      <w:docPartPr>
        <w:name w:val="9D89EC6741AF44ACB226824580FC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DEC43-1989-4004-891E-20DC6950506D}"/>
      </w:docPartPr>
      <w:docPartBody>
        <w:p w:rsidR="00DB7784" w:rsidRDefault="00243F3D" w:rsidP="00243F3D">
          <w:pPr>
            <w:pStyle w:val="9D89EC6741AF44ACB226824580FCAA7A"/>
          </w:pPr>
          <w:r w:rsidRPr="00CF1A49">
            <w:t>Degree Title</w:t>
          </w:r>
        </w:p>
      </w:docPartBody>
    </w:docPart>
    <w:docPart>
      <w:docPartPr>
        <w:name w:val="37E18F86BCAA44E199D8D17FE895A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6EEF-7295-4292-A66C-68A9C6BDB810}"/>
      </w:docPartPr>
      <w:docPartBody>
        <w:p w:rsidR="00DB7784" w:rsidRDefault="00243F3D" w:rsidP="00243F3D">
          <w:pPr>
            <w:pStyle w:val="37E18F86BCAA44E199D8D17FE895A13C"/>
          </w:pPr>
          <w:r w:rsidRPr="00CF1A49">
            <w:rPr>
              <w:rStyle w:val="SubtleReference"/>
            </w:rPr>
            <w:t>School</w:t>
          </w:r>
        </w:p>
      </w:docPartBody>
    </w:docPart>
    <w:docPart>
      <w:docPartPr>
        <w:name w:val="164BF4CD711348FFA87DED0E4DDC5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6C5A3-5AD6-4150-BDCA-7C9F45AF41FE}"/>
      </w:docPartPr>
      <w:docPartBody>
        <w:p w:rsidR="00DB7784" w:rsidRDefault="00243F3D" w:rsidP="00243F3D">
          <w:pPr>
            <w:pStyle w:val="164BF4CD711348FFA87DED0E4DDC5B84"/>
          </w:pPr>
          <w:r w:rsidRPr="00CF1A49">
            <w:t>It’s okay to brag about your GPA, awards, and honors. Feel free to summarize your coursework too.</w:t>
          </w:r>
        </w:p>
      </w:docPartBody>
    </w:docPart>
    <w:docPart>
      <w:docPartPr>
        <w:name w:val="68604F4500A54C67B12827B853F83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6931C-6FDB-4009-BA2C-3E013FE9A899}"/>
      </w:docPartPr>
      <w:docPartBody>
        <w:p w:rsidR="00DB7784" w:rsidRDefault="00243F3D" w:rsidP="00243F3D">
          <w:pPr>
            <w:pStyle w:val="68604F4500A54C67B12827B853F8307A"/>
          </w:pPr>
          <w:r w:rsidRPr="00CF1A49">
            <w:t>Month</w:t>
          </w:r>
        </w:p>
      </w:docPartBody>
    </w:docPart>
    <w:docPart>
      <w:docPartPr>
        <w:name w:val="8328FA27787141569E9F3D2818E66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645E4-C592-467A-ACC3-042D98DA2684}"/>
      </w:docPartPr>
      <w:docPartBody>
        <w:p w:rsidR="00DB7784" w:rsidRDefault="00243F3D" w:rsidP="00243F3D">
          <w:pPr>
            <w:pStyle w:val="8328FA27787141569E9F3D2818E66090"/>
          </w:pPr>
          <w:r w:rsidRPr="00CF1A49">
            <w:t>Year</w:t>
          </w:r>
        </w:p>
      </w:docPartBody>
    </w:docPart>
    <w:docPart>
      <w:docPartPr>
        <w:name w:val="644A89D8B92046859D01ADCA9EDF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11685-8F0B-4B2C-8372-AD3E4B9CC467}"/>
      </w:docPartPr>
      <w:docPartBody>
        <w:p w:rsidR="00DB7784" w:rsidRDefault="00243F3D" w:rsidP="00243F3D">
          <w:pPr>
            <w:pStyle w:val="644A89D8B92046859D01ADCA9EDF6B1E"/>
          </w:pPr>
          <w:r w:rsidRPr="00CF1A49">
            <w:t>Degree Title</w:t>
          </w:r>
        </w:p>
      </w:docPartBody>
    </w:docPart>
    <w:docPart>
      <w:docPartPr>
        <w:name w:val="F2DCF48C890B409AA18C1B23A518A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C0401-AAA9-44CB-AF97-52C464AED620}"/>
      </w:docPartPr>
      <w:docPartBody>
        <w:p w:rsidR="00DB7784" w:rsidRDefault="00243F3D" w:rsidP="00243F3D">
          <w:pPr>
            <w:pStyle w:val="F2DCF48C890B409AA18C1B23A518A84B"/>
          </w:pPr>
          <w:r w:rsidRPr="00CF1A49">
            <w:rPr>
              <w:rStyle w:val="SubtleReference"/>
            </w:rPr>
            <w:t>School</w:t>
          </w:r>
        </w:p>
      </w:docPartBody>
    </w:docPart>
    <w:docPart>
      <w:docPartPr>
        <w:name w:val="782EF94CDB37403F97D71E90F14FE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86AD2-E41E-4A9F-A0CB-A573F3DCC651}"/>
      </w:docPartPr>
      <w:docPartBody>
        <w:p w:rsidR="00DB7784" w:rsidRDefault="00243F3D" w:rsidP="00243F3D">
          <w:pPr>
            <w:pStyle w:val="782EF94CDB37403F97D71E90F14FEF5E"/>
          </w:pPr>
          <w:r w:rsidRPr="00CF1A49">
            <w:t>It’s okay to brag about your GPA, awards, and honors. Feel free to summarize your coursework too.</w:t>
          </w:r>
        </w:p>
      </w:docPartBody>
    </w:docPart>
    <w:docPart>
      <w:docPartPr>
        <w:name w:val="4BDDE564F9A24B439E28C8242E3F4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A3234-4A09-4067-8B45-66F241870BCA}"/>
      </w:docPartPr>
      <w:docPartBody>
        <w:p w:rsidR="006D28A5" w:rsidRDefault="00DB7784" w:rsidP="00DB7784">
          <w:pPr>
            <w:pStyle w:val="4BDDE564F9A24B439E28C8242E3F40EC"/>
          </w:pPr>
          <w:r w:rsidRPr="00CF1A49">
            <w:t>Dates From</w:t>
          </w:r>
        </w:p>
      </w:docPartBody>
    </w:docPart>
    <w:docPart>
      <w:docPartPr>
        <w:name w:val="806BA3B051794DDE8B6FBDF8E0B3D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0CA23-F2BE-46B7-B450-AEF97F407CF4}"/>
      </w:docPartPr>
      <w:docPartBody>
        <w:p w:rsidR="006D28A5" w:rsidRDefault="00DB7784" w:rsidP="00DB7784">
          <w:pPr>
            <w:pStyle w:val="806BA3B051794DDE8B6FBDF8E0B3D407"/>
          </w:pPr>
          <w:r w:rsidRPr="00CF1A49">
            <w:t>To</w:t>
          </w:r>
        </w:p>
      </w:docPartBody>
    </w:docPart>
    <w:docPart>
      <w:docPartPr>
        <w:name w:val="FC9FF5C177B041F58F6BBA18AE71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74093-1458-4309-9CF2-1B23D8B408FB}"/>
      </w:docPartPr>
      <w:docPartBody>
        <w:p w:rsidR="006D28A5" w:rsidRDefault="00DB7784" w:rsidP="00DB7784">
          <w:pPr>
            <w:pStyle w:val="FC9FF5C177B041F58F6BBA18AE71E750"/>
          </w:pPr>
          <w:r w:rsidRPr="00CF1A49">
            <w:t>Job Title</w:t>
          </w:r>
        </w:p>
      </w:docPartBody>
    </w:docPart>
    <w:docPart>
      <w:docPartPr>
        <w:name w:val="73FA0D86354A41C788E85F6FD2778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5EE4C-BC95-467F-A8B2-74B46B5AEB15}"/>
      </w:docPartPr>
      <w:docPartBody>
        <w:p w:rsidR="006D28A5" w:rsidRDefault="00DB7784" w:rsidP="00DB7784">
          <w:pPr>
            <w:pStyle w:val="73FA0D86354A41C788E85F6FD2778823"/>
          </w:pPr>
          <w:r w:rsidRPr="00CF1A49">
            <w:rPr>
              <w:rStyle w:val="SubtleReference"/>
            </w:rPr>
            <w:t>Company</w:t>
          </w:r>
        </w:p>
      </w:docPartBody>
    </w:docPart>
    <w:docPart>
      <w:docPartPr>
        <w:name w:val="DA3A3634DBAB4FAFB30FC4E07396B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7A06A-A000-47AE-97A0-B51813EEBDD9}"/>
      </w:docPartPr>
      <w:docPartBody>
        <w:p w:rsidR="006D28A5" w:rsidRDefault="00DB7784" w:rsidP="00DB7784">
          <w:pPr>
            <w:pStyle w:val="DA3A3634DBAB4FAFB30FC4E07396B140"/>
          </w:pPr>
          <w:r w:rsidRPr="00CF1A49">
            <w:t>Describe your responsibilities and achievements in terms of impact and results. Use examples, but keep it short.</w:t>
          </w:r>
        </w:p>
      </w:docPartBody>
    </w:docPart>
    <w:docPart>
      <w:docPartPr>
        <w:name w:val="1248EDC896044A53BA8BE26BF40C7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01A2-54FB-4EFE-82B5-95063A01D64E}"/>
      </w:docPartPr>
      <w:docPartBody>
        <w:p w:rsidR="006D28A5" w:rsidRDefault="00DB7784" w:rsidP="00DB7784">
          <w:pPr>
            <w:pStyle w:val="1248EDC896044A53BA8BE26BF40C7A56"/>
          </w:pPr>
          <w:r w:rsidRPr="00CF1A49">
            <w:t>Dates From</w:t>
          </w:r>
        </w:p>
      </w:docPartBody>
    </w:docPart>
    <w:docPart>
      <w:docPartPr>
        <w:name w:val="69F5565EB0BB492FA321374F01E6E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EE88F-78D0-47D4-AED8-AAF2944C46D8}"/>
      </w:docPartPr>
      <w:docPartBody>
        <w:p w:rsidR="006D28A5" w:rsidRDefault="00DB7784" w:rsidP="00DB7784">
          <w:pPr>
            <w:pStyle w:val="69F5565EB0BB492FA321374F01E6EF23"/>
          </w:pPr>
          <w:r w:rsidRPr="00CF1A49">
            <w:t>To</w:t>
          </w:r>
        </w:p>
      </w:docPartBody>
    </w:docPart>
    <w:docPart>
      <w:docPartPr>
        <w:name w:val="E14CAAA7048F4748BB96404B1EAB2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C511A-3731-45EE-805C-F973AEE2B9E7}"/>
      </w:docPartPr>
      <w:docPartBody>
        <w:p w:rsidR="006D28A5" w:rsidRDefault="00DB7784" w:rsidP="00DB7784">
          <w:pPr>
            <w:pStyle w:val="E14CAAA7048F4748BB96404B1EAB2D04"/>
          </w:pPr>
          <w:r w:rsidRPr="00CF1A49">
            <w:t>Job Title</w:t>
          </w:r>
        </w:p>
      </w:docPartBody>
    </w:docPart>
    <w:docPart>
      <w:docPartPr>
        <w:name w:val="7BAD7C54D880404C9E26427E5CB7E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8431D-E735-4534-8EDE-68247253069E}"/>
      </w:docPartPr>
      <w:docPartBody>
        <w:p w:rsidR="006D28A5" w:rsidRDefault="00DB7784" w:rsidP="00DB7784">
          <w:pPr>
            <w:pStyle w:val="7BAD7C54D880404C9E26427E5CB7E366"/>
          </w:pPr>
          <w:r w:rsidRPr="00CF1A49">
            <w:rPr>
              <w:rStyle w:val="SubtleReference"/>
            </w:rPr>
            <w:t>Company</w:t>
          </w:r>
        </w:p>
      </w:docPartBody>
    </w:docPart>
    <w:docPart>
      <w:docPartPr>
        <w:name w:val="C241A407DB5F4202BBAB11A900EC9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D6A3D-E328-4292-B02A-070304A89B61}"/>
      </w:docPartPr>
      <w:docPartBody>
        <w:p w:rsidR="006D28A5" w:rsidRDefault="00DB7784" w:rsidP="00DB7784">
          <w:pPr>
            <w:pStyle w:val="C241A407DB5F4202BBAB11A900EC99B1"/>
          </w:pPr>
          <w:r w:rsidRPr="00CF1A49">
            <w:t>Describe your responsibilities and achievements in terms of impact and results. Use examples, but keep it short.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F3D"/>
    <w:rsid w:val="000463C1"/>
    <w:rsid w:val="00243F3D"/>
    <w:rsid w:val="005F7DB3"/>
    <w:rsid w:val="006D28A5"/>
    <w:rsid w:val="00DB7784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747BF60CAA4730814C68C10A95CD1C">
    <w:name w:val="1F747BF60CAA4730814C68C10A95CD1C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C450FBB8E2AB44C49651FE660A82F4D2">
    <w:name w:val="C450FBB8E2AB44C49651FE660A82F4D2"/>
  </w:style>
  <w:style w:type="paragraph" w:customStyle="1" w:styleId="FC2A7796261E40C08807059A03E961C5">
    <w:name w:val="FC2A7796261E40C08807059A03E961C5"/>
  </w:style>
  <w:style w:type="paragraph" w:customStyle="1" w:styleId="865CCECAFD394A8DABF78813BAF34E98">
    <w:name w:val="865CCECAFD394A8DABF78813BAF34E98"/>
  </w:style>
  <w:style w:type="paragraph" w:customStyle="1" w:styleId="CCB264CFA05E44059B3F940D4E19E378">
    <w:name w:val="CCB264CFA05E44059B3F940D4E19E378"/>
  </w:style>
  <w:style w:type="paragraph" w:customStyle="1" w:styleId="0D8F0DA1D94145C9AB8B3E7012E33669">
    <w:name w:val="0D8F0DA1D94145C9AB8B3E7012E33669"/>
  </w:style>
  <w:style w:type="paragraph" w:customStyle="1" w:styleId="259C5A6E40FA4E2192E3B843A9BF4EDD">
    <w:name w:val="259C5A6E40FA4E2192E3B843A9BF4EDD"/>
  </w:style>
  <w:style w:type="paragraph" w:customStyle="1" w:styleId="A4811C0A43C145BD9EB78DAA6C8B6EEB">
    <w:name w:val="A4811C0A43C145BD9EB78DAA6C8B6EEB"/>
  </w:style>
  <w:style w:type="paragraph" w:customStyle="1" w:styleId="4390E96C4C504915B2D6E1EC4028E85B">
    <w:name w:val="4390E96C4C504915B2D6E1EC4028E85B"/>
  </w:style>
  <w:style w:type="paragraph" w:customStyle="1" w:styleId="7052F1298721437DA7A205F410344DC6">
    <w:name w:val="7052F1298721437DA7A205F410344DC6"/>
  </w:style>
  <w:style w:type="paragraph" w:customStyle="1" w:styleId="5218F54FFB0D457BBCFB263FE03D0441">
    <w:name w:val="5218F54FFB0D457BBCFB263FE03D0441"/>
  </w:style>
  <w:style w:type="paragraph" w:customStyle="1" w:styleId="80283B33CF9D41B1A0D30E822AE3B0B7">
    <w:name w:val="80283B33CF9D41B1A0D30E822AE3B0B7"/>
  </w:style>
  <w:style w:type="paragraph" w:customStyle="1" w:styleId="0838B9D0CFBE4FCF8186F2B9C2DD50A9">
    <w:name w:val="0838B9D0CFBE4FCF8186F2B9C2DD50A9"/>
  </w:style>
  <w:style w:type="paragraph" w:customStyle="1" w:styleId="B70D3716C9924B9DAB2851839FE8C970">
    <w:name w:val="B70D3716C9924B9DAB2851839FE8C970"/>
  </w:style>
  <w:style w:type="paragraph" w:customStyle="1" w:styleId="FC491727B8D34A37986F3D55FCABB6F9">
    <w:name w:val="FC491727B8D34A37986F3D55FCABB6F9"/>
  </w:style>
  <w:style w:type="character" w:styleId="SubtleReference">
    <w:name w:val="Subtle Reference"/>
    <w:basedOn w:val="DefaultParagraphFont"/>
    <w:uiPriority w:val="10"/>
    <w:qFormat/>
    <w:rsid w:val="00DB7784"/>
    <w:rPr>
      <w:b/>
      <w:caps w:val="0"/>
      <w:smallCaps/>
      <w:color w:val="595959" w:themeColor="text1" w:themeTint="A6"/>
    </w:rPr>
  </w:style>
  <w:style w:type="paragraph" w:customStyle="1" w:styleId="448277524AEB46F397E80A123F94C48E">
    <w:name w:val="448277524AEB46F397E80A123F94C48E"/>
  </w:style>
  <w:style w:type="paragraph" w:customStyle="1" w:styleId="1B9911D375ED4BDD806BAA734E513BB9">
    <w:name w:val="1B9911D375ED4BDD806BAA734E513BB9"/>
  </w:style>
  <w:style w:type="paragraph" w:customStyle="1" w:styleId="BF609C5488AF4512877B39F250C30617">
    <w:name w:val="BF609C5488AF4512877B39F250C30617"/>
  </w:style>
  <w:style w:type="paragraph" w:customStyle="1" w:styleId="BA1DF306E3DE47CAAE7ACE22CEDEB125">
    <w:name w:val="BA1DF306E3DE47CAAE7ACE22CEDEB125"/>
  </w:style>
  <w:style w:type="paragraph" w:customStyle="1" w:styleId="DA25EEAB9363447F9BFD97604CDD4B35">
    <w:name w:val="DA25EEAB9363447F9BFD97604CDD4B35"/>
  </w:style>
  <w:style w:type="paragraph" w:customStyle="1" w:styleId="B9159D6A606A4ACAB9D844D7475B1DED">
    <w:name w:val="B9159D6A606A4ACAB9D844D7475B1DED"/>
  </w:style>
  <w:style w:type="paragraph" w:customStyle="1" w:styleId="F50105AEA78549418107F198DEE8C731">
    <w:name w:val="F50105AEA78549418107F198DEE8C731"/>
  </w:style>
  <w:style w:type="paragraph" w:customStyle="1" w:styleId="C2A2B514409C46E4BE6F108E0FCC977C">
    <w:name w:val="C2A2B514409C46E4BE6F108E0FCC977C"/>
  </w:style>
  <w:style w:type="paragraph" w:customStyle="1" w:styleId="111922D06AF24513B933D1208815B2F3">
    <w:name w:val="111922D06AF24513B933D1208815B2F3"/>
  </w:style>
  <w:style w:type="paragraph" w:customStyle="1" w:styleId="60FD16E094E24F25AA04D83CE430904B">
    <w:name w:val="60FD16E094E24F25AA04D83CE430904B"/>
  </w:style>
  <w:style w:type="paragraph" w:customStyle="1" w:styleId="21B36E438B004006B5D546AC53BAA8A5">
    <w:name w:val="21B36E438B004006B5D546AC53BAA8A5"/>
  </w:style>
  <w:style w:type="paragraph" w:customStyle="1" w:styleId="3A486ABCBFE0477B9C776AFEC5982995">
    <w:name w:val="3A486ABCBFE0477B9C776AFEC5982995"/>
  </w:style>
  <w:style w:type="paragraph" w:customStyle="1" w:styleId="71BEDCD9B4E74ED38985991DA0EEB6BB">
    <w:name w:val="71BEDCD9B4E74ED38985991DA0EEB6BB"/>
  </w:style>
  <w:style w:type="paragraph" w:customStyle="1" w:styleId="796AE0AB687D40CA813ECAA8B84BD2DD">
    <w:name w:val="796AE0AB687D40CA813ECAA8B84BD2DD"/>
  </w:style>
  <w:style w:type="paragraph" w:customStyle="1" w:styleId="0F1330D5355F4873AB88A3EADFC1B84A">
    <w:name w:val="0F1330D5355F4873AB88A3EADFC1B84A"/>
  </w:style>
  <w:style w:type="paragraph" w:customStyle="1" w:styleId="593C6E0331C2403EA1277FC1FB4BCE9E">
    <w:name w:val="593C6E0331C2403EA1277FC1FB4BCE9E"/>
  </w:style>
  <w:style w:type="paragraph" w:customStyle="1" w:styleId="39A4052B409840E98DA103F1A19F2370">
    <w:name w:val="39A4052B409840E98DA103F1A19F2370"/>
  </w:style>
  <w:style w:type="paragraph" w:customStyle="1" w:styleId="47B1F94E0C5D4C50945B2C8FF1D72815">
    <w:name w:val="47B1F94E0C5D4C50945B2C8FF1D72815"/>
  </w:style>
  <w:style w:type="paragraph" w:customStyle="1" w:styleId="2E9F4EE618CD4BFC9FE2B10BFADBFBE2">
    <w:name w:val="2E9F4EE618CD4BFC9FE2B10BFADBFBE2"/>
  </w:style>
  <w:style w:type="paragraph" w:customStyle="1" w:styleId="B9B2F355182C487CA5447DA869FCCE93">
    <w:name w:val="B9B2F355182C487CA5447DA869FCCE93"/>
  </w:style>
  <w:style w:type="paragraph" w:customStyle="1" w:styleId="C54CC76B00874058B5FA12AAA5CAF93F">
    <w:name w:val="C54CC76B00874058B5FA12AAA5CAF93F"/>
  </w:style>
  <w:style w:type="paragraph" w:customStyle="1" w:styleId="049A471B496B44698D52C1B21FB7B0F0">
    <w:name w:val="049A471B496B44698D52C1B21FB7B0F0"/>
  </w:style>
  <w:style w:type="paragraph" w:customStyle="1" w:styleId="7B2CE4D0305D489DA04E45D761DFB671">
    <w:name w:val="7B2CE4D0305D489DA04E45D761DFB671"/>
  </w:style>
  <w:style w:type="paragraph" w:customStyle="1" w:styleId="55176299EB804AA6BE73C999BDE6F492">
    <w:name w:val="55176299EB804AA6BE73C999BDE6F492"/>
  </w:style>
  <w:style w:type="paragraph" w:customStyle="1" w:styleId="876B1BC2580E484E946A16F40E1AA062">
    <w:name w:val="876B1BC2580E484E946A16F40E1AA062"/>
  </w:style>
  <w:style w:type="paragraph" w:customStyle="1" w:styleId="2D71A07192644E97B6C6456C44EC8CDD">
    <w:name w:val="2D71A07192644E97B6C6456C44EC8CDD"/>
  </w:style>
  <w:style w:type="paragraph" w:customStyle="1" w:styleId="62F812BA500541238020580AF26EDDE6">
    <w:name w:val="62F812BA500541238020580AF26EDDE6"/>
    <w:rsid w:val="00243F3D"/>
  </w:style>
  <w:style w:type="paragraph" w:customStyle="1" w:styleId="A265D285EC6E484A866AAFF96A50DF20">
    <w:name w:val="A265D285EC6E484A866AAFF96A50DF20"/>
    <w:rsid w:val="00243F3D"/>
  </w:style>
  <w:style w:type="paragraph" w:customStyle="1" w:styleId="FD5BEE6DF00E4C1A8673954AC45D3AEE">
    <w:name w:val="FD5BEE6DF00E4C1A8673954AC45D3AEE"/>
    <w:rsid w:val="00243F3D"/>
  </w:style>
  <w:style w:type="paragraph" w:customStyle="1" w:styleId="9D89EC6741AF44ACB226824580FCAA7A">
    <w:name w:val="9D89EC6741AF44ACB226824580FCAA7A"/>
    <w:rsid w:val="00243F3D"/>
  </w:style>
  <w:style w:type="paragraph" w:customStyle="1" w:styleId="37E18F86BCAA44E199D8D17FE895A13C">
    <w:name w:val="37E18F86BCAA44E199D8D17FE895A13C"/>
    <w:rsid w:val="00243F3D"/>
  </w:style>
  <w:style w:type="paragraph" w:customStyle="1" w:styleId="164BF4CD711348FFA87DED0E4DDC5B84">
    <w:name w:val="164BF4CD711348FFA87DED0E4DDC5B84"/>
    <w:rsid w:val="00243F3D"/>
  </w:style>
  <w:style w:type="paragraph" w:customStyle="1" w:styleId="68604F4500A54C67B12827B853F8307A">
    <w:name w:val="68604F4500A54C67B12827B853F8307A"/>
    <w:rsid w:val="00243F3D"/>
  </w:style>
  <w:style w:type="paragraph" w:customStyle="1" w:styleId="8328FA27787141569E9F3D2818E66090">
    <w:name w:val="8328FA27787141569E9F3D2818E66090"/>
    <w:rsid w:val="00243F3D"/>
  </w:style>
  <w:style w:type="paragraph" w:customStyle="1" w:styleId="644A89D8B92046859D01ADCA9EDF6B1E">
    <w:name w:val="644A89D8B92046859D01ADCA9EDF6B1E"/>
    <w:rsid w:val="00243F3D"/>
  </w:style>
  <w:style w:type="paragraph" w:customStyle="1" w:styleId="F2DCF48C890B409AA18C1B23A518A84B">
    <w:name w:val="F2DCF48C890B409AA18C1B23A518A84B"/>
    <w:rsid w:val="00243F3D"/>
  </w:style>
  <w:style w:type="paragraph" w:customStyle="1" w:styleId="782EF94CDB37403F97D71E90F14FEF5E">
    <w:name w:val="782EF94CDB37403F97D71E90F14FEF5E"/>
    <w:rsid w:val="00243F3D"/>
  </w:style>
  <w:style w:type="paragraph" w:customStyle="1" w:styleId="1F95D100E88D4A57B6B2FF3AFEA0934F">
    <w:name w:val="1F95D100E88D4A57B6B2FF3AFEA0934F"/>
    <w:rsid w:val="00243F3D"/>
  </w:style>
  <w:style w:type="paragraph" w:customStyle="1" w:styleId="81409A8F99BF44C6B7F75428C883A155">
    <w:name w:val="81409A8F99BF44C6B7F75428C883A155"/>
    <w:rsid w:val="00243F3D"/>
  </w:style>
  <w:style w:type="paragraph" w:customStyle="1" w:styleId="DA4DC7CFE0974DC5981BE4BE4AAE383E">
    <w:name w:val="DA4DC7CFE0974DC5981BE4BE4AAE383E"/>
    <w:rsid w:val="00243F3D"/>
  </w:style>
  <w:style w:type="paragraph" w:customStyle="1" w:styleId="30CF9F3F1A574BD3BA4938648FB462A0">
    <w:name w:val="30CF9F3F1A574BD3BA4938648FB462A0"/>
    <w:rsid w:val="00243F3D"/>
  </w:style>
  <w:style w:type="paragraph" w:customStyle="1" w:styleId="70E9830E50E54CF79C327B284063E68F">
    <w:name w:val="70E9830E50E54CF79C327B284063E68F"/>
    <w:rsid w:val="00243F3D"/>
  </w:style>
  <w:style w:type="paragraph" w:customStyle="1" w:styleId="D38F991EC4E04AD2AD28D73E6F30A6FC">
    <w:name w:val="D38F991EC4E04AD2AD28D73E6F30A6FC"/>
    <w:rsid w:val="00243F3D"/>
  </w:style>
  <w:style w:type="paragraph" w:customStyle="1" w:styleId="F4B63D46786D49319EEE5BB0524D87A5">
    <w:name w:val="F4B63D46786D49319EEE5BB0524D87A5"/>
    <w:rsid w:val="00243F3D"/>
  </w:style>
  <w:style w:type="paragraph" w:customStyle="1" w:styleId="CEBBE0064A7F4E37A9B13BE5E0D0B1C6">
    <w:name w:val="CEBBE0064A7F4E37A9B13BE5E0D0B1C6"/>
    <w:rsid w:val="00243F3D"/>
  </w:style>
  <w:style w:type="paragraph" w:customStyle="1" w:styleId="8AB993B130F04F4EB1BAC23A6EFBCA4B">
    <w:name w:val="8AB993B130F04F4EB1BAC23A6EFBCA4B"/>
    <w:rsid w:val="00243F3D"/>
  </w:style>
  <w:style w:type="paragraph" w:customStyle="1" w:styleId="F16DE3028E5D404DB7BD86297EAC8C95">
    <w:name w:val="F16DE3028E5D404DB7BD86297EAC8C95"/>
    <w:rsid w:val="00243F3D"/>
  </w:style>
  <w:style w:type="paragraph" w:customStyle="1" w:styleId="9E5E469A31A047C49E442E1BEAE8D14B">
    <w:name w:val="9E5E469A31A047C49E442E1BEAE8D14B"/>
    <w:rsid w:val="00243F3D"/>
  </w:style>
  <w:style w:type="paragraph" w:customStyle="1" w:styleId="75B248453DF04DF9BCAB6B6DB20C1726">
    <w:name w:val="75B248453DF04DF9BCAB6B6DB20C1726"/>
    <w:rsid w:val="00243F3D"/>
  </w:style>
  <w:style w:type="paragraph" w:customStyle="1" w:styleId="A36457803510446587CA57A1152B3CCC">
    <w:name w:val="A36457803510446587CA57A1152B3CCC"/>
    <w:rsid w:val="00243F3D"/>
  </w:style>
  <w:style w:type="paragraph" w:customStyle="1" w:styleId="12CBA598E3B64808B123CAC008B9A184">
    <w:name w:val="12CBA598E3B64808B123CAC008B9A184"/>
    <w:rsid w:val="00243F3D"/>
  </w:style>
  <w:style w:type="paragraph" w:customStyle="1" w:styleId="F361745DA1804ED0B6250AB145B54565">
    <w:name w:val="F361745DA1804ED0B6250AB145B54565"/>
    <w:rsid w:val="00243F3D"/>
  </w:style>
  <w:style w:type="paragraph" w:customStyle="1" w:styleId="2D9821A66440423C8407244E661F3DAE">
    <w:name w:val="2D9821A66440423C8407244E661F3DAE"/>
    <w:rsid w:val="00243F3D"/>
  </w:style>
  <w:style w:type="paragraph" w:customStyle="1" w:styleId="FC913C44B0A149CF90494DC36DF6B7B4">
    <w:name w:val="FC913C44B0A149CF90494DC36DF6B7B4"/>
    <w:rsid w:val="00243F3D"/>
  </w:style>
  <w:style w:type="paragraph" w:customStyle="1" w:styleId="CDAFF570CA2E4E17B8FEA9309BA4172E">
    <w:name w:val="CDAFF570CA2E4E17B8FEA9309BA4172E"/>
    <w:rsid w:val="00243F3D"/>
  </w:style>
  <w:style w:type="paragraph" w:customStyle="1" w:styleId="75CBCCBF160E4C89BDC3E9BD6A549946">
    <w:name w:val="75CBCCBF160E4C89BDC3E9BD6A549946"/>
    <w:rsid w:val="00243F3D"/>
  </w:style>
  <w:style w:type="paragraph" w:customStyle="1" w:styleId="E264E8AD808C40A29E40BBCCA60F993B">
    <w:name w:val="E264E8AD808C40A29E40BBCCA60F993B"/>
    <w:rsid w:val="00243F3D"/>
  </w:style>
  <w:style w:type="paragraph" w:customStyle="1" w:styleId="95650A537428460D9C7B189BA6B4B976">
    <w:name w:val="95650A537428460D9C7B189BA6B4B976"/>
    <w:rsid w:val="00243F3D"/>
  </w:style>
  <w:style w:type="paragraph" w:customStyle="1" w:styleId="299518E96F0A4AC3AC879599F56D0553">
    <w:name w:val="299518E96F0A4AC3AC879599F56D0553"/>
    <w:rsid w:val="00243F3D"/>
  </w:style>
  <w:style w:type="paragraph" w:customStyle="1" w:styleId="AC706DD46C8C4439A8C77FB1B8341C94">
    <w:name w:val="AC706DD46C8C4439A8C77FB1B8341C94"/>
    <w:rsid w:val="00243F3D"/>
  </w:style>
  <w:style w:type="paragraph" w:customStyle="1" w:styleId="3BE738C894AF42A7997830AAC7A1322B">
    <w:name w:val="3BE738C894AF42A7997830AAC7A1322B"/>
    <w:rsid w:val="00243F3D"/>
  </w:style>
  <w:style w:type="paragraph" w:customStyle="1" w:styleId="42586A3FA026404D83B4D90D819006D8">
    <w:name w:val="42586A3FA026404D83B4D90D819006D8"/>
    <w:rsid w:val="00243F3D"/>
  </w:style>
  <w:style w:type="paragraph" w:customStyle="1" w:styleId="6541374CA19F449A992E4F022B639589">
    <w:name w:val="6541374CA19F449A992E4F022B639589"/>
    <w:rsid w:val="00243F3D"/>
  </w:style>
  <w:style w:type="paragraph" w:customStyle="1" w:styleId="682A904CB5D946AA97C193AFE1EAA054">
    <w:name w:val="682A904CB5D946AA97C193AFE1EAA054"/>
    <w:rsid w:val="00243F3D"/>
  </w:style>
  <w:style w:type="paragraph" w:customStyle="1" w:styleId="6A7E6AA36B8D4864BAB368F6BA9F1088">
    <w:name w:val="6A7E6AA36B8D4864BAB368F6BA9F1088"/>
    <w:rsid w:val="00243F3D"/>
  </w:style>
  <w:style w:type="paragraph" w:customStyle="1" w:styleId="555CF791D0334776ACB6C85C37FBB3EB">
    <w:name w:val="555CF791D0334776ACB6C85C37FBB3EB"/>
    <w:rsid w:val="00243F3D"/>
  </w:style>
  <w:style w:type="paragraph" w:customStyle="1" w:styleId="F34B8E24213949D0BBF8BBFB08715D95">
    <w:name w:val="F34B8E24213949D0BBF8BBFB08715D95"/>
    <w:rsid w:val="00243F3D"/>
  </w:style>
  <w:style w:type="paragraph" w:customStyle="1" w:styleId="C850091A892D4A6FA52E1A9146CA06C5">
    <w:name w:val="C850091A892D4A6FA52E1A9146CA06C5"/>
    <w:rsid w:val="00243F3D"/>
  </w:style>
  <w:style w:type="paragraph" w:customStyle="1" w:styleId="177C0EC644B04AAAB7CB62F882F38965">
    <w:name w:val="177C0EC644B04AAAB7CB62F882F38965"/>
    <w:rsid w:val="00243F3D"/>
  </w:style>
  <w:style w:type="paragraph" w:customStyle="1" w:styleId="57277DE445BA49AA8A1353570B9D2D57">
    <w:name w:val="57277DE445BA49AA8A1353570B9D2D57"/>
    <w:rsid w:val="00243F3D"/>
  </w:style>
  <w:style w:type="paragraph" w:customStyle="1" w:styleId="9008A9BE1EAB41198E02D45441B08038">
    <w:name w:val="9008A9BE1EAB41198E02D45441B08038"/>
    <w:rsid w:val="00DB7784"/>
  </w:style>
  <w:style w:type="paragraph" w:customStyle="1" w:styleId="4BDDE564F9A24B439E28C8242E3F40EC">
    <w:name w:val="4BDDE564F9A24B439E28C8242E3F40EC"/>
    <w:rsid w:val="00DB7784"/>
  </w:style>
  <w:style w:type="paragraph" w:customStyle="1" w:styleId="806BA3B051794DDE8B6FBDF8E0B3D407">
    <w:name w:val="806BA3B051794DDE8B6FBDF8E0B3D407"/>
    <w:rsid w:val="00DB7784"/>
  </w:style>
  <w:style w:type="paragraph" w:customStyle="1" w:styleId="FC9FF5C177B041F58F6BBA18AE71E750">
    <w:name w:val="FC9FF5C177B041F58F6BBA18AE71E750"/>
    <w:rsid w:val="00DB7784"/>
  </w:style>
  <w:style w:type="paragraph" w:customStyle="1" w:styleId="73FA0D86354A41C788E85F6FD2778823">
    <w:name w:val="73FA0D86354A41C788E85F6FD2778823"/>
    <w:rsid w:val="00DB7784"/>
  </w:style>
  <w:style w:type="paragraph" w:customStyle="1" w:styleId="DA3A3634DBAB4FAFB30FC4E07396B140">
    <w:name w:val="DA3A3634DBAB4FAFB30FC4E07396B140"/>
    <w:rsid w:val="00DB7784"/>
  </w:style>
  <w:style w:type="paragraph" w:customStyle="1" w:styleId="1248EDC896044A53BA8BE26BF40C7A56">
    <w:name w:val="1248EDC896044A53BA8BE26BF40C7A56"/>
    <w:rsid w:val="00DB7784"/>
  </w:style>
  <w:style w:type="paragraph" w:customStyle="1" w:styleId="69F5565EB0BB492FA321374F01E6EF23">
    <w:name w:val="69F5565EB0BB492FA321374F01E6EF23"/>
    <w:rsid w:val="00DB7784"/>
  </w:style>
  <w:style w:type="paragraph" w:customStyle="1" w:styleId="E14CAAA7048F4748BB96404B1EAB2D04">
    <w:name w:val="E14CAAA7048F4748BB96404B1EAB2D04"/>
    <w:rsid w:val="00DB7784"/>
  </w:style>
  <w:style w:type="paragraph" w:customStyle="1" w:styleId="7BAD7C54D880404C9E26427E5CB7E366">
    <w:name w:val="7BAD7C54D880404C9E26427E5CB7E366"/>
    <w:rsid w:val="00DB7784"/>
  </w:style>
  <w:style w:type="paragraph" w:customStyle="1" w:styleId="C241A407DB5F4202BBAB11A900EC99B1">
    <w:name w:val="C241A407DB5F4202BBAB11A900EC99B1"/>
    <w:rsid w:val="00DB7784"/>
  </w:style>
  <w:style w:type="paragraph" w:customStyle="1" w:styleId="EF3177DA04EF4AE8926B59B9AC1E7D84">
    <w:name w:val="EF3177DA04EF4AE8926B59B9AC1E7D84"/>
    <w:rsid w:val="00DB7784"/>
  </w:style>
  <w:style w:type="paragraph" w:customStyle="1" w:styleId="7409684B4E4E4797A2690AFF350308E1">
    <w:name w:val="7409684B4E4E4797A2690AFF350308E1"/>
    <w:rsid w:val="00DB7784"/>
  </w:style>
  <w:style w:type="paragraph" w:customStyle="1" w:styleId="317B2A06CD3146B796B9C4762104D0B2">
    <w:name w:val="317B2A06CD3146B796B9C4762104D0B2"/>
    <w:rsid w:val="00DB7784"/>
  </w:style>
  <w:style w:type="paragraph" w:customStyle="1" w:styleId="AD203D649C3E4371BC1AC0FA75ECDCFF">
    <w:name w:val="AD203D649C3E4371BC1AC0FA75ECDCFF"/>
    <w:rsid w:val="006D28A5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(Modern design)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Cheng</dc:creator>
  <cp:keywords/>
  <dc:description/>
  <cp:lastModifiedBy>Dantong Bai</cp:lastModifiedBy>
  <cp:revision>2</cp:revision>
  <dcterms:created xsi:type="dcterms:W3CDTF">2020-03-20T18:23:00Z</dcterms:created>
  <dcterms:modified xsi:type="dcterms:W3CDTF">2020-03-20T18:23:00Z</dcterms:modified>
  <cp:category/>
</cp:coreProperties>
</file>